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54A" w:rsidRPr="008B5277" w:rsidRDefault="00C55272" w:rsidP="00C6554A">
      <w:pPr>
        <w:pStyle w:val="Photo"/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>
        <w:rPr>
          <w:noProof/>
        </w:rPr>
        <w:drawing>
          <wp:inline distT="0" distB="0" distL="0" distR="0">
            <wp:extent cx="3590925" cy="4787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 w:rsidR="00C6554A" w:rsidRDefault="00134F95" w:rsidP="00C6554A">
      <w:pPr>
        <w:pStyle w:val="Title"/>
      </w:pPr>
      <w:r>
        <w:t xml:space="preserve">2.4 GHz Radio Modem </w:t>
      </w:r>
      <w:r w:rsidR="002B5146">
        <w:t>Propagation</w:t>
      </w:r>
      <w:r w:rsidR="00C55272">
        <w:t xml:space="preserve"> </w:t>
      </w:r>
      <w:r>
        <w:t>Test</w:t>
      </w:r>
    </w:p>
    <w:p w:rsidR="00C6554A" w:rsidRPr="00D5413C" w:rsidRDefault="00C6554A" w:rsidP="00C6554A">
      <w:pPr>
        <w:pStyle w:val="Subtitle"/>
      </w:pPr>
    </w:p>
    <w:p w:rsidR="00C6554A" w:rsidRDefault="00134F95" w:rsidP="00C6554A">
      <w:pPr>
        <w:pStyle w:val="ContactInfo"/>
      </w:pPr>
      <w:r>
        <w:t xml:space="preserve">Sergio Pezoa </w:t>
      </w:r>
      <w:r w:rsidR="00C6554A">
        <w:t>|</w:t>
      </w:r>
      <w:r w:rsidR="00C6554A" w:rsidRPr="00D5413C">
        <w:t xml:space="preserve"> </w:t>
      </w:r>
      <w:r>
        <w:t>August 2, 2018</w:t>
      </w:r>
      <w:r w:rsidR="00C6554A">
        <w:br w:type="page"/>
      </w:r>
    </w:p>
    <w:p w:rsidR="00C55272" w:rsidRDefault="00C55272" w:rsidP="00C6554A">
      <w:pPr>
        <w:pStyle w:val="Heading1"/>
      </w:pPr>
      <w:r>
        <w:lastRenderedPageBreak/>
        <w:t>Introduction</w:t>
      </w:r>
    </w:p>
    <w:p w:rsidR="00D32E36" w:rsidRDefault="00C55272" w:rsidP="00C55272">
      <w:r>
        <w:t>An attempt to demonstrate</w:t>
      </w:r>
      <w:r w:rsidR="000B7ADF">
        <w:t xml:space="preserve"> and </w:t>
      </w:r>
      <w:r>
        <w:t xml:space="preserve">prove the transmission/receiving of data via wireless radio modems </w:t>
      </w:r>
      <w:r w:rsidR="000B7ADF">
        <w:t xml:space="preserve">from far away locations has been requested within with the purpose to use them as primary communication link between remote observation stations </w:t>
      </w:r>
      <w:r w:rsidR="00D32E36">
        <w:t>in the artic sea</w:t>
      </w:r>
      <w:r w:rsidR="000B7ADF">
        <w:t xml:space="preserve"> while there is ice.</w:t>
      </w:r>
      <w:r>
        <w:t xml:space="preserve"> </w:t>
      </w:r>
    </w:p>
    <w:p w:rsidR="005164BC" w:rsidRDefault="00D32E36" w:rsidP="00C55272">
      <w:r>
        <w:t>These</w:t>
      </w:r>
      <w:r w:rsidR="00C55272">
        <w:t xml:space="preserve"> radio modems</w:t>
      </w:r>
      <w:r>
        <w:t xml:space="preserve"> had </w:t>
      </w:r>
      <w:r w:rsidR="00112923">
        <w:t xml:space="preserve">proved their capability while they were </w:t>
      </w:r>
      <w:r w:rsidR="005164BC">
        <w:t>on ship deployments to collect data from flux systems</w:t>
      </w:r>
      <w:r w:rsidR="00112923">
        <w:t>.</w:t>
      </w:r>
      <w:r w:rsidR="000B7ADF">
        <w:t xml:space="preserve"> </w:t>
      </w:r>
      <w:r w:rsidR="00112923">
        <w:t>These modems performed as expected within its limitation, its performance degraded at high sampling data rates</w:t>
      </w:r>
      <w:r w:rsidR="005164BC">
        <w:t xml:space="preserve">. </w:t>
      </w:r>
      <w:r w:rsidR="00112923">
        <w:t xml:space="preserve">  </w:t>
      </w:r>
      <w:proofErr w:type="gramStart"/>
      <w:r w:rsidR="00112923">
        <w:t>were</w:t>
      </w:r>
      <w:proofErr w:type="gramEnd"/>
      <w:r w:rsidR="00112923">
        <w:t xml:space="preserve"> installed with a separation of </w:t>
      </w:r>
    </w:p>
    <w:p w:rsidR="005164BC" w:rsidRPr="00C55272" w:rsidRDefault="005164BC" w:rsidP="00C55272">
      <w:r>
        <w:t>The propagation test will st</w:t>
      </w:r>
      <w:r w:rsidR="003B27FC">
        <w:t>art with a modem separation of 8.9</w:t>
      </w:r>
      <w:r>
        <w:t xml:space="preserve"> miles (</w:t>
      </w:r>
      <w:r w:rsidR="003B27FC">
        <w:t xml:space="preserve">14.3 </w:t>
      </w:r>
      <w:proofErr w:type="spellStart"/>
      <w:r w:rsidR="003B27FC">
        <w:t>kms</w:t>
      </w:r>
      <w:proofErr w:type="spellEnd"/>
      <w:r w:rsidR="003B27FC">
        <w:t>)-</w:t>
      </w:r>
      <w:r w:rsidR="003B27FC" w:rsidRPr="003B27FC">
        <w:t xml:space="preserve"> between Table Mountain site B9 and DSRC north roof top of building A</w:t>
      </w:r>
      <w:r w:rsidR="003B27FC">
        <w:t>, then a second test with a modem separation  14.3</w:t>
      </w:r>
      <w:r>
        <w:t xml:space="preserve"> miles (</w:t>
      </w:r>
      <w:r w:rsidR="003B27FC">
        <w:t>22.8</w:t>
      </w:r>
      <w:r>
        <w:t xml:space="preserve"> </w:t>
      </w:r>
      <w:proofErr w:type="spellStart"/>
      <w:r>
        <w:t>kms</w:t>
      </w:r>
      <w:proofErr w:type="spellEnd"/>
      <w:r>
        <w:t>)</w:t>
      </w:r>
      <w:r w:rsidR="003B27FC">
        <w:t>-</w:t>
      </w:r>
      <w:r w:rsidR="003B27FC" w:rsidRPr="003B27FC">
        <w:t xml:space="preserve"> </w:t>
      </w:r>
      <w:r w:rsidR="003B27FC">
        <w:t>between Table Mountain Site B9 and “</w:t>
      </w:r>
      <w:proofErr w:type="spellStart"/>
      <w:r w:rsidR="003B27FC">
        <w:t>Luvin</w:t>
      </w:r>
      <w:proofErr w:type="spellEnd"/>
      <w:r w:rsidR="003B27FC">
        <w:t xml:space="preserve"> Arms” animal shelter located in Erie Colorado.</w:t>
      </w:r>
      <w:r w:rsidR="00112923">
        <w:t xml:space="preserve"> </w:t>
      </w:r>
    </w:p>
    <w:p w:rsidR="00C6554A" w:rsidRDefault="006D7D93" w:rsidP="00C6554A">
      <w:pPr>
        <w:pStyle w:val="Heading1"/>
      </w:pPr>
      <w:r>
        <w:t>Table Mountain installation</w:t>
      </w:r>
      <w:r w:rsidR="00134F95">
        <w:t xml:space="preserve"> </w:t>
      </w:r>
    </w:p>
    <w:p w:rsidR="00C6554A" w:rsidRDefault="006D7D93" w:rsidP="002064A0">
      <w:r>
        <w:t xml:space="preserve">A </w:t>
      </w:r>
      <w:r w:rsidR="002064A0">
        <w:t xml:space="preserve">Spectra 2420 radio modems (2.4 GHz - 1Watt) from </w:t>
      </w:r>
      <w:proofErr w:type="spellStart"/>
      <w:r w:rsidR="002064A0">
        <w:t>Microhard</w:t>
      </w:r>
      <w:proofErr w:type="spellEnd"/>
      <w:r w:rsidR="002064A0">
        <w:t xml:space="preserve"> Systems</w:t>
      </w:r>
      <w:r>
        <w:t xml:space="preserve"> </w:t>
      </w:r>
      <w:proofErr w:type="spellStart"/>
      <w:r>
        <w:t>Inc</w:t>
      </w:r>
      <w:proofErr w:type="spellEnd"/>
      <w:r>
        <w:t xml:space="preserve"> was</w:t>
      </w:r>
      <w:r w:rsidR="009C7D8A">
        <w:t xml:space="preserve"> installed on </w:t>
      </w:r>
      <w:r>
        <w:t>site</w:t>
      </w:r>
      <w:r w:rsidR="009C7D8A">
        <w:t xml:space="preserve"> B9</w:t>
      </w:r>
      <w:r w:rsidR="002B5146">
        <w:t>-TM</w:t>
      </w:r>
      <w:r w:rsidR="009C7D8A">
        <w:t xml:space="preserve"> area</w:t>
      </w:r>
      <w:r>
        <w:t xml:space="preserve"> </w:t>
      </w:r>
      <w:r w:rsidR="002064A0">
        <w:t>with a Point to Point configuration</w:t>
      </w:r>
      <w:r>
        <w:t xml:space="preserve"> and Slave mode</w:t>
      </w:r>
      <w:r w:rsidR="002064A0">
        <w:t>.</w:t>
      </w:r>
    </w:p>
    <w:p w:rsidR="006C4FCD" w:rsidRDefault="009C7D8A" w:rsidP="006C4FCD">
      <w:pPr>
        <w:pStyle w:val="ListBullet"/>
        <w:numPr>
          <w:ilvl w:val="0"/>
          <w:numId w:val="18"/>
        </w:numPr>
      </w:pPr>
      <w:r>
        <w:t xml:space="preserve">A </w:t>
      </w:r>
      <w:proofErr w:type="spellStart"/>
      <w:r>
        <w:t>datalogger</w:t>
      </w:r>
      <w:proofErr w:type="spellEnd"/>
      <w:r w:rsidR="002064A0">
        <w:t xml:space="preserve"> enclosure</w:t>
      </w:r>
      <w:r>
        <w:t xml:space="preserve"> was used to protect radio modem and </w:t>
      </w:r>
      <w:proofErr w:type="spellStart"/>
      <w:r>
        <w:t>datalogger</w:t>
      </w:r>
      <w:proofErr w:type="spellEnd"/>
      <w:r>
        <w:t xml:space="preserve"> CR1000 from the elements</w:t>
      </w:r>
      <w:r w:rsidR="006A1843">
        <w:t>.</w:t>
      </w:r>
    </w:p>
    <w:p w:rsidR="006A1843" w:rsidRDefault="006A1843" w:rsidP="006C4FCD">
      <w:pPr>
        <w:pStyle w:val="ListBullet"/>
        <w:numPr>
          <w:ilvl w:val="0"/>
          <w:numId w:val="18"/>
        </w:numPr>
      </w:pPr>
      <w:r>
        <w:t xml:space="preserve">Three antennas were tested: </w:t>
      </w:r>
    </w:p>
    <w:p w:rsidR="00C6554A" w:rsidRDefault="006A1843" w:rsidP="006C4FCD">
      <w:pPr>
        <w:pStyle w:val="ListBullet"/>
        <w:numPr>
          <w:ilvl w:val="0"/>
          <w:numId w:val="17"/>
        </w:numPr>
        <w:ind w:firstLine="0"/>
      </w:pPr>
      <w:r>
        <w:t xml:space="preserve">Omni </w:t>
      </w:r>
      <w:r w:rsidR="006C4FCD">
        <w:t xml:space="preserve">FG24005 from Laird Tech, 3 </w:t>
      </w:r>
      <w:proofErr w:type="spellStart"/>
      <w:r w:rsidR="006C4FCD">
        <w:t>dBi</w:t>
      </w:r>
      <w:proofErr w:type="spellEnd"/>
      <w:r w:rsidR="006C4FCD">
        <w:t xml:space="preserve"> gain.</w:t>
      </w:r>
    </w:p>
    <w:p w:rsidR="006C4FCD" w:rsidRDefault="006C4FCD" w:rsidP="006C4FCD">
      <w:pPr>
        <w:pStyle w:val="ListBullet"/>
        <w:numPr>
          <w:ilvl w:val="0"/>
          <w:numId w:val="17"/>
        </w:numPr>
        <w:ind w:firstLine="0"/>
      </w:pPr>
      <w:r>
        <w:t xml:space="preserve">Omni TL-ANT2415D from TP-Link, 15 </w:t>
      </w:r>
      <w:proofErr w:type="spellStart"/>
      <w:r>
        <w:t>dBi</w:t>
      </w:r>
      <w:proofErr w:type="spellEnd"/>
      <w:r>
        <w:t xml:space="preserve"> gain.</w:t>
      </w:r>
    </w:p>
    <w:p w:rsidR="006C4FCD" w:rsidRDefault="006C4FCD" w:rsidP="006C4FCD">
      <w:pPr>
        <w:pStyle w:val="ListBullet"/>
        <w:numPr>
          <w:ilvl w:val="0"/>
          <w:numId w:val="17"/>
        </w:numPr>
        <w:ind w:firstLine="0"/>
      </w:pPr>
      <w:r>
        <w:t xml:space="preserve">Directional HG2409Y from </w:t>
      </w:r>
      <w:proofErr w:type="spellStart"/>
      <w:r>
        <w:t>HyperLink</w:t>
      </w:r>
      <w:proofErr w:type="spellEnd"/>
      <w:r>
        <w:t xml:space="preserve"> Tech,8 </w:t>
      </w:r>
      <w:proofErr w:type="spellStart"/>
      <w:r>
        <w:t>dBi</w:t>
      </w:r>
      <w:proofErr w:type="spellEnd"/>
      <w:r>
        <w:t xml:space="preserve"> gain</w:t>
      </w:r>
    </w:p>
    <w:p w:rsidR="006C4FCD" w:rsidRDefault="009C7D8A" w:rsidP="009C7D8A">
      <w:pPr>
        <w:pStyle w:val="ListBullet"/>
        <w:numPr>
          <w:ilvl w:val="0"/>
          <w:numId w:val="18"/>
        </w:numPr>
      </w:pPr>
      <w:r>
        <w:t>A small weather tower sectional</w:t>
      </w:r>
      <w:r w:rsidR="002B5146">
        <w:t xml:space="preserve"> (3 meters)</w:t>
      </w:r>
      <w:r>
        <w:t xml:space="preserve"> was</w:t>
      </w:r>
      <w:r w:rsidR="002B5146">
        <w:t xml:space="preserve"> installed.</w:t>
      </w:r>
      <w:r>
        <w:t xml:space="preserve"> </w:t>
      </w:r>
    </w:p>
    <w:p w:rsidR="008012FF" w:rsidRDefault="008012FF" w:rsidP="008012FF">
      <w:pPr>
        <w:pStyle w:val="ListBullet"/>
        <w:numPr>
          <w:ilvl w:val="0"/>
          <w:numId w:val="0"/>
        </w:numPr>
        <w:ind w:left="1080"/>
      </w:pPr>
      <w:r>
        <w:t>Table Mountain coordinates: 40 7 15.52N, 105 15 4.03 W</w:t>
      </w:r>
    </w:p>
    <w:p w:rsidR="003810D2" w:rsidRPr="00514122" w:rsidRDefault="003810D2" w:rsidP="003810D2">
      <w:pPr>
        <w:pStyle w:val="ListBullet"/>
        <w:numPr>
          <w:ilvl w:val="0"/>
          <w:numId w:val="0"/>
        </w:numPr>
        <w:ind w:left="1080"/>
      </w:pPr>
      <w:r>
        <w:rPr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3124200" cy="4165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93" w:rsidRDefault="006D7D93" w:rsidP="006D7D93">
      <w:pPr>
        <w:pStyle w:val="Heading1"/>
      </w:pPr>
      <w:r>
        <w:t xml:space="preserve">DSRC installation </w:t>
      </w:r>
    </w:p>
    <w:p w:rsidR="006D7D93" w:rsidRDefault="006D7D93" w:rsidP="006D7D93">
      <w:r>
        <w:t xml:space="preserve">A Spectra 2420 radio modems (2.4 GHz - 1Watt) from </w:t>
      </w:r>
      <w:proofErr w:type="spellStart"/>
      <w:r>
        <w:t>Microhard</w:t>
      </w:r>
      <w:proofErr w:type="spellEnd"/>
      <w:r>
        <w:t xml:space="preserve"> Systems </w:t>
      </w:r>
      <w:proofErr w:type="spellStart"/>
      <w:r>
        <w:t>Inc</w:t>
      </w:r>
      <w:proofErr w:type="spellEnd"/>
      <w:r>
        <w:t xml:space="preserve"> was used on this site with a Point to Point configuration and a Master mode.</w:t>
      </w:r>
    </w:p>
    <w:p w:rsidR="006D7D93" w:rsidRDefault="002B5146" w:rsidP="002B5146">
      <w:pPr>
        <w:pStyle w:val="ListBullet"/>
        <w:numPr>
          <w:ilvl w:val="0"/>
          <w:numId w:val="20"/>
        </w:numPr>
      </w:pPr>
      <w:r>
        <w:t xml:space="preserve">DSRC </w:t>
      </w:r>
      <w:r w:rsidR="006D7D93">
        <w:t xml:space="preserve">unit was installed inside </w:t>
      </w:r>
      <w:r>
        <w:t xml:space="preserve">triangular lab </w:t>
      </w:r>
      <w:r w:rsidR="003810D2">
        <w:t xml:space="preserve">at the north end of building A - third floor. The unit interface with the </w:t>
      </w:r>
      <w:r>
        <w:t xml:space="preserve">PC </w:t>
      </w:r>
      <w:r w:rsidR="003810D2">
        <w:t xml:space="preserve">via RS232. The PC collected information to </w:t>
      </w:r>
      <w:r>
        <w:t>test modem c</w:t>
      </w:r>
      <w:r w:rsidR="003810D2">
        <w:t xml:space="preserve">ommunication and </w:t>
      </w:r>
      <w:r>
        <w:t>CR1000</w:t>
      </w:r>
      <w:r w:rsidR="003810D2">
        <w:t xml:space="preserve"> </w:t>
      </w:r>
      <w:r w:rsidR="00480FD4">
        <w:t xml:space="preserve">(dummy data) </w:t>
      </w:r>
      <w:r w:rsidR="003810D2">
        <w:t>interface via radio modem</w:t>
      </w:r>
      <w:r>
        <w:t>.</w:t>
      </w:r>
    </w:p>
    <w:p w:rsidR="002B5146" w:rsidRDefault="002B5146" w:rsidP="002B5146">
      <w:pPr>
        <w:pStyle w:val="ListBullet"/>
        <w:numPr>
          <w:ilvl w:val="0"/>
          <w:numId w:val="20"/>
        </w:numPr>
      </w:pPr>
      <w:r>
        <w:t xml:space="preserve">Three antennas previously </w:t>
      </w:r>
      <w:r w:rsidR="003810D2">
        <w:t>described</w:t>
      </w:r>
      <w:r>
        <w:t xml:space="preserve"> were installed on the north railing of top roof of building A</w:t>
      </w:r>
      <w:r w:rsidR="008012FF">
        <w:t>. Railing is about 68’ from the ground.</w:t>
      </w:r>
    </w:p>
    <w:p w:rsidR="008012FF" w:rsidRDefault="008012FF" w:rsidP="008012FF">
      <w:pPr>
        <w:pStyle w:val="ListBullet"/>
        <w:numPr>
          <w:ilvl w:val="0"/>
          <w:numId w:val="0"/>
        </w:numPr>
        <w:ind w:left="1080"/>
      </w:pPr>
      <w:r>
        <w:t>DSRC coordinates 39 59 34.68 N, 105 15 42.46 W</w:t>
      </w:r>
    </w:p>
    <w:p w:rsidR="003810D2" w:rsidRPr="00514122" w:rsidRDefault="003810D2" w:rsidP="003810D2">
      <w:pPr>
        <w:pStyle w:val="ListBullet"/>
        <w:numPr>
          <w:ilvl w:val="0"/>
          <w:numId w:val="0"/>
        </w:numPr>
        <w:ind w:left="1080"/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>
            <wp:extent cx="3154680" cy="42062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FF" w:rsidRPr="008012FF" w:rsidRDefault="00C62E34" w:rsidP="008012FF">
      <w:pPr>
        <w:keepNext/>
        <w:keepLines/>
        <w:spacing w:before="600" w:after="60"/>
        <w:contextualSpacing/>
        <w:outlineLvl w:val="0"/>
        <w:rPr>
          <w:rFonts w:asciiTheme="majorHAnsi" w:eastAsiaTheme="majorEastAsia" w:hAnsiTheme="majorHAnsi" w:cstheme="majorBidi"/>
          <w:color w:val="007789" w:themeColor="accent1" w:themeShade="BF"/>
          <w:sz w:val="32"/>
        </w:rPr>
      </w:pPr>
      <w:r>
        <w:rPr>
          <w:rFonts w:asciiTheme="majorHAnsi" w:eastAsiaTheme="majorEastAsia" w:hAnsiTheme="majorHAnsi" w:cstheme="majorBidi"/>
          <w:color w:val="007789" w:themeColor="accent1" w:themeShade="BF"/>
          <w:sz w:val="32"/>
        </w:rPr>
        <w:t xml:space="preserve">Calculation and </w:t>
      </w:r>
      <w:r w:rsidR="00480FD4">
        <w:rPr>
          <w:rFonts w:asciiTheme="majorHAnsi" w:eastAsiaTheme="majorEastAsia" w:hAnsiTheme="majorHAnsi" w:cstheme="majorBidi"/>
          <w:color w:val="007789" w:themeColor="accent1" w:themeShade="BF"/>
          <w:sz w:val="32"/>
        </w:rPr>
        <w:t>Testing procedure</w:t>
      </w:r>
      <w:r w:rsidR="00480FD4" w:rsidRPr="00480FD4">
        <w:rPr>
          <w:rFonts w:asciiTheme="majorHAnsi" w:eastAsiaTheme="majorEastAsia" w:hAnsiTheme="majorHAnsi" w:cstheme="majorBidi"/>
          <w:color w:val="007789" w:themeColor="accent1" w:themeShade="BF"/>
          <w:sz w:val="32"/>
        </w:rPr>
        <w:t xml:space="preserve"> </w:t>
      </w:r>
    </w:p>
    <w:p w:rsidR="00C62E34" w:rsidRDefault="00480FD4" w:rsidP="00480FD4">
      <w:pPr>
        <w:pStyle w:val="Heading2"/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</w:pP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Free Space </w:t>
      </w:r>
      <w:r w:rsidR="002C38BF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Path L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oss (FS</w:t>
      </w:r>
      <w:r w:rsidR="002C38BF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P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L)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is </w:t>
      </w:r>
      <w:r w:rsidR="001D62D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the loss in signal strength of a signal as it travels through free space 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between two antennas installed in an ideal situation</w:t>
      </w:r>
      <w:r w:rsidR="00FA1C71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. This calculation may be used as a reference with the sensitivity of the radio modem.</w:t>
      </w:r>
    </w:p>
    <w:p w:rsidR="001D62D4" w:rsidRDefault="001D62D4" w:rsidP="00480FD4">
      <w:pPr>
        <w:pStyle w:val="Heading2"/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</w:pP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In the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s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e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case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s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</w:p>
    <w:p w:rsidR="00FA1C71" w:rsidRPr="00FA1C71" w:rsidRDefault="001D62D4" w:rsidP="00FA1C71">
      <w:pPr>
        <w:pStyle w:val="Heading2"/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</w:pP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D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istance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  <w:r w:rsidR="00AD1C81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= 14.3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  <w:r w:rsidR="00AD1C81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and 22.8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miles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  <w:r w:rsidR="00FA1C71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         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F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req</w:t>
      </w: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uency</w:t>
      </w:r>
      <w:r w:rsidR="00C62E3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= 2.54 GHz</w:t>
      </w:r>
    </w:p>
    <w:p w:rsidR="001D62D4" w:rsidRPr="001D62D4" w:rsidRDefault="001D62D4" w:rsidP="00FA1C71">
      <w:pPr>
        <w:spacing w:before="0" w:after="0"/>
      </w:pPr>
      <w:r>
        <w:t>Gt=Transmitter gain</w:t>
      </w:r>
      <w:r w:rsidR="00FA1C71">
        <w:t xml:space="preserve">                          </w:t>
      </w:r>
      <w:r>
        <w:t>Gr=Receiver Gain</w:t>
      </w:r>
    </w:p>
    <w:p w:rsidR="00C6554A" w:rsidRDefault="00C62E34" w:rsidP="00480FD4">
      <w:pPr>
        <w:pStyle w:val="Heading2"/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</w:pPr>
      <w:r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FSPL</w:t>
      </w:r>
      <w:r w:rsidR="00480FD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 </w:t>
      </w:r>
      <w:r w:rsidR="0015408D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 xml:space="preserve">dB = </w:t>
      </w:r>
      <w:r w:rsidR="002C38BF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20*</w:t>
      </w:r>
      <w:proofErr w:type="gramStart"/>
      <w:r w:rsidR="002C38BF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log(</w:t>
      </w:r>
      <w:proofErr w:type="gramEnd"/>
      <w:r w:rsidR="002C38BF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distance)+20*log(freq</w:t>
      </w:r>
      <w:r w:rsidR="00FA1C71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uency</w:t>
      </w:r>
      <w:r w:rsidR="00480FD4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)</w:t>
      </w:r>
      <w:r w:rsidR="00AD1C81">
        <w:rPr>
          <w:rFonts w:asciiTheme="minorHAnsi" w:eastAsiaTheme="minorHAnsi" w:hAnsiTheme="minorHAnsi" w:cstheme="minorBidi"/>
          <w:caps w:val="0"/>
          <w:color w:val="595959" w:themeColor="text1" w:themeTint="A6"/>
          <w:sz w:val="22"/>
        </w:rPr>
        <w:t>-Gr-Gt</w:t>
      </w:r>
    </w:p>
    <w:p w:rsidR="004B015E" w:rsidRDefault="004B015E" w:rsidP="004B015E">
      <w:r>
        <w:t>Gain dB= 10</w:t>
      </w:r>
      <w:r w:rsidR="00FA1C71">
        <w:t xml:space="preserve"> *</w:t>
      </w:r>
      <w:r>
        <w:t xml:space="preserve"> log (P0/Pi)</w:t>
      </w:r>
    </w:p>
    <w:p w:rsidR="004B015E" w:rsidRPr="00FA1C71" w:rsidRDefault="004B015E" w:rsidP="004B015E">
      <w:pPr>
        <w:rPr>
          <w:sz w:val="24"/>
          <w:vertAlign w:val="superscript"/>
        </w:rPr>
      </w:pPr>
      <w:r w:rsidRPr="00FA1C71">
        <w:rPr>
          <w:sz w:val="24"/>
        </w:rPr>
        <w:t>G= 10</w:t>
      </w:r>
      <w:r w:rsidRPr="00FA1C71">
        <w:rPr>
          <w:sz w:val="24"/>
          <w:vertAlign w:val="superscript"/>
        </w:rPr>
        <w:t>dBi/10</w:t>
      </w:r>
    </w:p>
    <w:p w:rsidR="004B015E" w:rsidRPr="00FA1C71" w:rsidRDefault="004B015E" w:rsidP="004B015E">
      <w:pPr>
        <w:rPr>
          <w:sz w:val="32"/>
          <w:vertAlign w:val="superscript"/>
        </w:rPr>
      </w:pPr>
      <w:proofErr w:type="gramStart"/>
      <w:r w:rsidRPr="00FA1C71">
        <w:rPr>
          <w:sz w:val="32"/>
          <w:vertAlign w:val="superscript"/>
        </w:rPr>
        <w:t>G(</w:t>
      </w:r>
      <w:proofErr w:type="spellStart"/>
      <w:proofErr w:type="gramEnd"/>
      <w:r w:rsidRPr="00FA1C71">
        <w:rPr>
          <w:sz w:val="32"/>
          <w:vertAlign w:val="superscript"/>
        </w:rPr>
        <w:t>dBi</w:t>
      </w:r>
      <w:proofErr w:type="spellEnd"/>
      <w:r w:rsidRPr="00FA1C71">
        <w:rPr>
          <w:sz w:val="32"/>
          <w:vertAlign w:val="superscript"/>
        </w:rPr>
        <w:t>) = G(</w:t>
      </w:r>
      <w:proofErr w:type="spellStart"/>
      <w:r w:rsidRPr="00FA1C71">
        <w:rPr>
          <w:sz w:val="32"/>
          <w:vertAlign w:val="superscript"/>
        </w:rPr>
        <w:t>dBd</w:t>
      </w:r>
      <w:proofErr w:type="spellEnd"/>
      <w:r w:rsidRPr="00FA1C71">
        <w:rPr>
          <w:sz w:val="32"/>
          <w:vertAlign w:val="superscript"/>
        </w:rPr>
        <w:t>) + 2.15</w:t>
      </w:r>
    </w:p>
    <w:p w:rsidR="00C62E34" w:rsidRPr="00C62E34" w:rsidRDefault="004B015E" w:rsidP="00C62E34">
      <w:proofErr w:type="gramStart"/>
      <w:r>
        <w:t>G(</w:t>
      </w:r>
      <w:proofErr w:type="spellStart"/>
      <w:proofErr w:type="gramEnd"/>
      <w:r>
        <w:t>dBd</w:t>
      </w:r>
      <w:proofErr w:type="spellEnd"/>
      <w:r>
        <w:t>) = power gain of half-wave dipole anten</w:t>
      </w:r>
      <w:r w:rsidR="00BE4C1C">
        <w:t>n</w:t>
      </w:r>
      <w: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6"/>
        <w:gridCol w:w="1616"/>
        <w:gridCol w:w="1092"/>
        <w:gridCol w:w="1450"/>
        <w:gridCol w:w="1483"/>
        <w:gridCol w:w="1373"/>
      </w:tblGrid>
      <w:tr w:rsidR="004B015E" w:rsidTr="004B015E">
        <w:tc>
          <w:tcPr>
            <w:tcW w:w="1616" w:type="dxa"/>
          </w:tcPr>
          <w:p w:rsidR="004B015E" w:rsidRDefault="004B015E" w:rsidP="00480FD4">
            <w:r>
              <w:lastRenderedPageBreak/>
              <w:t xml:space="preserve">Antenna Gain </w:t>
            </w:r>
          </w:p>
          <w:p w:rsidR="004B015E" w:rsidRDefault="004B015E" w:rsidP="00480FD4">
            <w:r>
              <w:t>transmitter</w:t>
            </w:r>
          </w:p>
        </w:tc>
        <w:tc>
          <w:tcPr>
            <w:tcW w:w="1616" w:type="dxa"/>
          </w:tcPr>
          <w:p w:rsidR="004B015E" w:rsidRDefault="004B015E" w:rsidP="00480FD4">
            <w:r>
              <w:t>Antenna Gain Receiver</w:t>
            </w:r>
          </w:p>
        </w:tc>
        <w:tc>
          <w:tcPr>
            <w:tcW w:w="1092" w:type="dxa"/>
          </w:tcPr>
          <w:p w:rsidR="004B015E" w:rsidRDefault="00224CDF" w:rsidP="00480FD4">
            <w:r>
              <w:t>Gain</w:t>
            </w:r>
          </w:p>
        </w:tc>
        <w:tc>
          <w:tcPr>
            <w:tcW w:w="1450" w:type="dxa"/>
          </w:tcPr>
          <w:p w:rsidR="004B015E" w:rsidRDefault="004B015E" w:rsidP="00480FD4">
            <w:r>
              <w:t>Frequency</w:t>
            </w:r>
          </w:p>
        </w:tc>
        <w:tc>
          <w:tcPr>
            <w:tcW w:w="1483" w:type="dxa"/>
          </w:tcPr>
          <w:p w:rsidR="004B015E" w:rsidRDefault="004B015E" w:rsidP="00480FD4">
            <w:r>
              <w:t>Distance</w:t>
            </w:r>
          </w:p>
        </w:tc>
        <w:tc>
          <w:tcPr>
            <w:tcW w:w="1373" w:type="dxa"/>
          </w:tcPr>
          <w:p w:rsidR="004B015E" w:rsidRDefault="004B015E" w:rsidP="00480FD4">
            <w:r>
              <w:t>FSPL</w:t>
            </w:r>
          </w:p>
        </w:tc>
      </w:tr>
      <w:tr w:rsidR="004B015E" w:rsidTr="004B015E">
        <w:tc>
          <w:tcPr>
            <w:tcW w:w="1616" w:type="dxa"/>
          </w:tcPr>
          <w:p w:rsidR="004B015E" w:rsidRDefault="004B015E" w:rsidP="00480FD4"/>
        </w:tc>
        <w:tc>
          <w:tcPr>
            <w:tcW w:w="1616" w:type="dxa"/>
          </w:tcPr>
          <w:p w:rsidR="004B015E" w:rsidRDefault="004B015E" w:rsidP="00480FD4"/>
        </w:tc>
        <w:tc>
          <w:tcPr>
            <w:tcW w:w="1092" w:type="dxa"/>
          </w:tcPr>
          <w:p w:rsidR="004B015E" w:rsidRDefault="004B015E" w:rsidP="00480FD4"/>
        </w:tc>
        <w:tc>
          <w:tcPr>
            <w:tcW w:w="1450" w:type="dxa"/>
          </w:tcPr>
          <w:p w:rsidR="004B015E" w:rsidRDefault="004B015E" w:rsidP="00480FD4"/>
        </w:tc>
        <w:tc>
          <w:tcPr>
            <w:tcW w:w="1483" w:type="dxa"/>
          </w:tcPr>
          <w:p w:rsidR="004B015E" w:rsidRDefault="004B015E" w:rsidP="00480FD4"/>
        </w:tc>
        <w:tc>
          <w:tcPr>
            <w:tcW w:w="1373" w:type="dxa"/>
          </w:tcPr>
          <w:p w:rsidR="004B015E" w:rsidRDefault="004B015E" w:rsidP="00480FD4"/>
        </w:tc>
      </w:tr>
      <w:tr w:rsidR="00FA1C71" w:rsidTr="004B015E">
        <w:tc>
          <w:tcPr>
            <w:tcW w:w="1616" w:type="dxa"/>
          </w:tcPr>
          <w:p w:rsidR="00FA1C71" w:rsidRDefault="00FA1C71" w:rsidP="00FA1C71">
            <w:r>
              <w:t>Omni 5dBi</w:t>
            </w:r>
          </w:p>
        </w:tc>
        <w:tc>
          <w:tcPr>
            <w:tcW w:w="1616" w:type="dxa"/>
          </w:tcPr>
          <w:p w:rsidR="00FA1C71" w:rsidRDefault="00FA1C71" w:rsidP="00FA1C71">
            <w:r>
              <w:t>0</w:t>
            </w:r>
          </w:p>
        </w:tc>
        <w:tc>
          <w:tcPr>
            <w:tcW w:w="1092" w:type="dxa"/>
          </w:tcPr>
          <w:p w:rsidR="00FA1C71" w:rsidRDefault="00FA1C71" w:rsidP="00FA1C71">
            <w:r>
              <w:t>3.16</w:t>
            </w:r>
            <w:r w:rsidR="00BE4C1C">
              <w:t>-0</w:t>
            </w:r>
          </w:p>
        </w:tc>
        <w:tc>
          <w:tcPr>
            <w:tcW w:w="1450" w:type="dxa"/>
          </w:tcPr>
          <w:p w:rsidR="00FA1C71" w:rsidRDefault="00FA1C71" w:rsidP="00FA1C71">
            <w:r>
              <w:t>2.4 GHz</w:t>
            </w:r>
          </w:p>
        </w:tc>
        <w:tc>
          <w:tcPr>
            <w:tcW w:w="1483" w:type="dxa"/>
          </w:tcPr>
          <w:p w:rsidR="00FA1C71" w:rsidRDefault="00FA1C71" w:rsidP="00FA1C71">
            <w:r w:rsidRPr="0031159B">
              <w:t>14.3</w:t>
            </w:r>
            <w:r w:rsidR="00BE4C1C">
              <w:t xml:space="preserve"> </w:t>
            </w:r>
            <w:r w:rsidRPr="0031159B">
              <w:t>Km</w:t>
            </w:r>
          </w:p>
        </w:tc>
        <w:tc>
          <w:tcPr>
            <w:tcW w:w="1373" w:type="dxa"/>
          </w:tcPr>
          <w:p w:rsidR="00FA1C71" w:rsidRDefault="00777D0C" w:rsidP="00FA1C71">
            <w:r>
              <w:t>56.52</w:t>
            </w:r>
          </w:p>
        </w:tc>
      </w:tr>
      <w:tr w:rsidR="00FA1C71" w:rsidTr="004B015E">
        <w:tc>
          <w:tcPr>
            <w:tcW w:w="1616" w:type="dxa"/>
          </w:tcPr>
          <w:p w:rsidR="00FA1C71" w:rsidRDefault="00FA1C71" w:rsidP="00FA1C71">
            <w:r w:rsidRPr="0010778A">
              <w:t>Omni 5dBi</w:t>
            </w:r>
          </w:p>
        </w:tc>
        <w:tc>
          <w:tcPr>
            <w:tcW w:w="1616" w:type="dxa"/>
          </w:tcPr>
          <w:p w:rsidR="00FA1C71" w:rsidRDefault="00FA1C71" w:rsidP="00FA1C71">
            <w:r w:rsidRPr="0010778A">
              <w:t>Omni 5dBi</w:t>
            </w:r>
          </w:p>
        </w:tc>
        <w:tc>
          <w:tcPr>
            <w:tcW w:w="1092" w:type="dxa"/>
          </w:tcPr>
          <w:p w:rsidR="00FA1C71" w:rsidRDefault="00FA1C71" w:rsidP="00FA1C71">
            <w:r>
              <w:t>3</w:t>
            </w:r>
            <w:r w:rsidR="00BE4C1C">
              <w:t>.16-3.16</w:t>
            </w:r>
          </w:p>
        </w:tc>
        <w:tc>
          <w:tcPr>
            <w:tcW w:w="1450" w:type="dxa"/>
          </w:tcPr>
          <w:p w:rsidR="00FA1C71" w:rsidRDefault="00FA1C71" w:rsidP="00FA1C71">
            <w:r>
              <w:t>2.4 GHz</w:t>
            </w:r>
          </w:p>
        </w:tc>
        <w:tc>
          <w:tcPr>
            <w:tcW w:w="1483" w:type="dxa"/>
          </w:tcPr>
          <w:p w:rsidR="00FA1C71" w:rsidRDefault="00FA1C71" w:rsidP="00FA1C71">
            <w:r w:rsidRPr="0031159B">
              <w:t>14.3</w:t>
            </w:r>
            <w:r w:rsidR="00BE4C1C">
              <w:t xml:space="preserve"> </w:t>
            </w:r>
            <w:r w:rsidRPr="0031159B">
              <w:t>Km</w:t>
            </w:r>
          </w:p>
        </w:tc>
        <w:tc>
          <w:tcPr>
            <w:tcW w:w="1373" w:type="dxa"/>
          </w:tcPr>
          <w:p w:rsidR="00FA1C71" w:rsidRDefault="00AD1C81" w:rsidP="00FA1C71">
            <w:r>
              <w:t>59.68</w:t>
            </w:r>
          </w:p>
        </w:tc>
      </w:tr>
      <w:tr w:rsidR="00FA1C71" w:rsidTr="004B015E">
        <w:tc>
          <w:tcPr>
            <w:tcW w:w="1616" w:type="dxa"/>
          </w:tcPr>
          <w:p w:rsidR="00FA1C71" w:rsidRDefault="00FA1C71" w:rsidP="00FA1C71">
            <w:r>
              <w:t>Omni 5dBi</w:t>
            </w:r>
          </w:p>
        </w:tc>
        <w:tc>
          <w:tcPr>
            <w:tcW w:w="1616" w:type="dxa"/>
          </w:tcPr>
          <w:p w:rsidR="00FA1C71" w:rsidRDefault="00FA1C71" w:rsidP="00FA1C71">
            <w:r>
              <w:t>Directional 9dBi</w:t>
            </w:r>
          </w:p>
        </w:tc>
        <w:tc>
          <w:tcPr>
            <w:tcW w:w="1092" w:type="dxa"/>
          </w:tcPr>
          <w:p w:rsidR="00FA1C71" w:rsidRDefault="00FA1C71" w:rsidP="00FA1C71">
            <w:r>
              <w:t>3</w:t>
            </w:r>
            <w:r w:rsidR="00BE4C1C">
              <w:t>.16-7.94</w:t>
            </w:r>
          </w:p>
        </w:tc>
        <w:tc>
          <w:tcPr>
            <w:tcW w:w="1450" w:type="dxa"/>
          </w:tcPr>
          <w:p w:rsidR="00FA1C71" w:rsidRDefault="00FA1C71" w:rsidP="00FA1C71">
            <w:r>
              <w:t>2.4 GHz</w:t>
            </w:r>
          </w:p>
        </w:tc>
        <w:tc>
          <w:tcPr>
            <w:tcW w:w="1483" w:type="dxa"/>
          </w:tcPr>
          <w:p w:rsidR="00FA1C71" w:rsidRDefault="00FA1C71" w:rsidP="00FA1C71">
            <w:r w:rsidRPr="0031159B">
              <w:t>14.3</w:t>
            </w:r>
            <w:r w:rsidR="00BE4C1C">
              <w:t xml:space="preserve"> </w:t>
            </w:r>
            <w:r w:rsidRPr="0031159B">
              <w:t>Km</w:t>
            </w:r>
          </w:p>
        </w:tc>
        <w:tc>
          <w:tcPr>
            <w:tcW w:w="1373" w:type="dxa"/>
          </w:tcPr>
          <w:p w:rsidR="00FA1C71" w:rsidRDefault="00AD1C81" w:rsidP="00AD1C81">
            <w:pPr>
              <w:jc w:val="center"/>
            </w:pPr>
            <w:r>
              <w:t>64.46</w:t>
            </w:r>
          </w:p>
        </w:tc>
      </w:tr>
      <w:tr w:rsidR="00FA1C71" w:rsidTr="004B015E">
        <w:tc>
          <w:tcPr>
            <w:tcW w:w="1616" w:type="dxa"/>
          </w:tcPr>
          <w:p w:rsidR="00FA1C71" w:rsidRDefault="00FA1C71" w:rsidP="00FA1C71">
            <w:r>
              <w:t>Directional 9dBi</w:t>
            </w:r>
          </w:p>
        </w:tc>
        <w:tc>
          <w:tcPr>
            <w:tcW w:w="1616" w:type="dxa"/>
          </w:tcPr>
          <w:p w:rsidR="00FA1C71" w:rsidRDefault="00FA1C71" w:rsidP="00FA1C71">
            <w:r>
              <w:t>Directional 9dBi</w:t>
            </w:r>
          </w:p>
        </w:tc>
        <w:tc>
          <w:tcPr>
            <w:tcW w:w="1092" w:type="dxa"/>
          </w:tcPr>
          <w:p w:rsidR="00FA1C71" w:rsidRDefault="00BE4C1C" w:rsidP="00FA1C71">
            <w:r>
              <w:t>7.94-7.94</w:t>
            </w:r>
          </w:p>
        </w:tc>
        <w:tc>
          <w:tcPr>
            <w:tcW w:w="1450" w:type="dxa"/>
          </w:tcPr>
          <w:p w:rsidR="00FA1C71" w:rsidRDefault="00FA1C71" w:rsidP="00FA1C71">
            <w:r>
              <w:t>2.4 GHz</w:t>
            </w:r>
          </w:p>
        </w:tc>
        <w:tc>
          <w:tcPr>
            <w:tcW w:w="1483" w:type="dxa"/>
          </w:tcPr>
          <w:p w:rsidR="00FA1C71" w:rsidRDefault="00FA1C71" w:rsidP="00FA1C71">
            <w:r w:rsidRPr="0031159B">
              <w:t>14.3</w:t>
            </w:r>
            <w:r w:rsidR="00BE4C1C">
              <w:t xml:space="preserve"> </w:t>
            </w:r>
            <w:r w:rsidRPr="0031159B">
              <w:t>Km</w:t>
            </w:r>
          </w:p>
        </w:tc>
        <w:tc>
          <w:tcPr>
            <w:tcW w:w="1373" w:type="dxa"/>
          </w:tcPr>
          <w:p w:rsidR="00FA1C71" w:rsidRDefault="00AD1C81" w:rsidP="00FA1C71">
            <w:r>
              <w:t>69.24</w:t>
            </w:r>
          </w:p>
          <w:p w:rsidR="00AD1C81" w:rsidRDefault="00AD1C81" w:rsidP="00FA1C71"/>
        </w:tc>
      </w:tr>
      <w:tr w:rsidR="00FA1C71" w:rsidTr="004B015E">
        <w:tc>
          <w:tcPr>
            <w:tcW w:w="1616" w:type="dxa"/>
          </w:tcPr>
          <w:p w:rsidR="00FA1C71" w:rsidRDefault="00FA1C71" w:rsidP="00FA1C71">
            <w:r>
              <w:t>9</w:t>
            </w:r>
          </w:p>
        </w:tc>
        <w:tc>
          <w:tcPr>
            <w:tcW w:w="1616" w:type="dxa"/>
          </w:tcPr>
          <w:p w:rsidR="00FA1C71" w:rsidRDefault="00FA1C71" w:rsidP="00FA1C71">
            <w:r>
              <w:t>Omni 15dBi</w:t>
            </w:r>
          </w:p>
        </w:tc>
        <w:tc>
          <w:tcPr>
            <w:tcW w:w="1092" w:type="dxa"/>
          </w:tcPr>
          <w:p w:rsidR="00FA1C71" w:rsidRDefault="00BE4C1C" w:rsidP="00FA1C71">
            <w:r>
              <w:t>7.94-31.6</w:t>
            </w:r>
          </w:p>
        </w:tc>
        <w:tc>
          <w:tcPr>
            <w:tcW w:w="1450" w:type="dxa"/>
          </w:tcPr>
          <w:p w:rsidR="00FA1C71" w:rsidRDefault="00FA1C71" w:rsidP="00FA1C71">
            <w:r>
              <w:t>2.4 GHz</w:t>
            </w:r>
          </w:p>
        </w:tc>
        <w:tc>
          <w:tcPr>
            <w:tcW w:w="1483" w:type="dxa"/>
          </w:tcPr>
          <w:p w:rsidR="00FA1C71" w:rsidRDefault="00FA1C71" w:rsidP="00FA1C71">
            <w:r w:rsidRPr="0031159B">
              <w:t>14.3</w:t>
            </w:r>
            <w:r w:rsidR="00BE4C1C">
              <w:t xml:space="preserve"> </w:t>
            </w:r>
            <w:r w:rsidRPr="0031159B">
              <w:t>Km</w:t>
            </w:r>
          </w:p>
        </w:tc>
        <w:tc>
          <w:tcPr>
            <w:tcW w:w="1373" w:type="dxa"/>
          </w:tcPr>
          <w:p w:rsidR="00FA1C71" w:rsidRDefault="00777D0C" w:rsidP="00FA1C71">
            <w:r>
              <w:t>92.9</w:t>
            </w:r>
          </w:p>
        </w:tc>
      </w:tr>
      <w:tr w:rsidR="00FA1C71" w:rsidTr="004B015E">
        <w:tc>
          <w:tcPr>
            <w:tcW w:w="1616" w:type="dxa"/>
          </w:tcPr>
          <w:p w:rsidR="00FA1C71" w:rsidRDefault="00FA1C71" w:rsidP="00FA1C71">
            <w:r>
              <w:t>Omni 15dBi</w:t>
            </w:r>
          </w:p>
        </w:tc>
        <w:tc>
          <w:tcPr>
            <w:tcW w:w="1616" w:type="dxa"/>
          </w:tcPr>
          <w:p w:rsidR="00FA1C71" w:rsidRDefault="00FA1C71" w:rsidP="00FA1C71">
            <w:r>
              <w:t xml:space="preserve">Omni 15dBi </w:t>
            </w:r>
          </w:p>
        </w:tc>
        <w:tc>
          <w:tcPr>
            <w:tcW w:w="1092" w:type="dxa"/>
          </w:tcPr>
          <w:p w:rsidR="00FA1C71" w:rsidRDefault="00BE4C1C" w:rsidP="00FA1C71">
            <w:r>
              <w:t>31.6-31.6</w:t>
            </w:r>
          </w:p>
        </w:tc>
        <w:tc>
          <w:tcPr>
            <w:tcW w:w="1450" w:type="dxa"/>
          </w:tcPr>
          <w:p w:rsidR="00FA1C71" w:rsidRDefault="00FA1C71" w:rsidP="00FA1C71">
            <w:r>
              <w:t>2.4 GHz</w:t>
            </w:r>
          </w:p>
        </w:tc>
        <w:tc>
          <w:tcPr>
            <w:tcW w:w="1483" w:type="dxa"/>
          </w:tcPr>
          <w:p w:rsidR="00FA1C71" w:rsidRDefault="00FA1C71" w:rsidP="00FA1C71">
            <w:r w:rsidRPr="0031159B">
              <w:t>14.3</w:t>
            </w:r>
            <w:r w:rsidR="00BE4C1C">
              <w:t xml:space="preserve"> </w:t>
            </w:r>
            <w:r w:rsidRPr="0031159B">
              <w:t>Km</w:t>
            </w:r>
          </w:p>
        </w:tc>
        <w:tc>
          <w:tcPr>
            <w:tcW w:w="1373" w:type="dxa"/>
          </w:tcPr>
          <w:p w:rsidR="00FA1C71" w:rsidRDefault="00777D0C" w:rsidP="00777D0C">
            <w:pPr>
              <w:jc w:val="center"/>
            </w:pPr>
            <w:r>
              <w:t>116.56</w:t>
            </w:r>
          </w:p>
        </w:tc>
      </w:tr>
      <w:tr w:rsidR="00FA1C71" w:rsidTr="004B015E">
        <w:tc>
          <w:tcPr>
            <w:tcW w:w="1616" w:type="dxa"/>
          </w:tcPr>
          <w:p w:rsidR="00FA1C71" w:rsidRDefault="00FA1C71" w:rsidP="00FA1C71">
            <w:r>
              <w:t>Omni 15dBi</w:t>
            </w:r>
          </w:p>
        </w:tc>
        <w:tc>
          <w:tcPr>
            <w:tcW w:w="1616" w:type="dxa"/>
          </w:tcPr>
          <w:p w:rsidR="00FA1C71" w:rsidRDefault="00FA1C71" w:rsidP="00FA1C71">
            <w:r>
              <w:t>Omni 15dBi</w:t>
            </w:r>
          </w:p>
        </w:tc>
        <w:tc>
          <w:tcPr>
            <w:tcW w:w="1092" w:type="dxa"/>
          </w:tcPr>
          <w:p w:rsidR="00FA1C71" w:rsidRDefault="00BE4C1C" w:rsidP="00FA1C71">
            <w:r>
              <w:t>31.6-31.6</w:t>
            </w:r>
          </w:p>
        </w:tc>
        <w:tc>
          <w:tcPr>
            <w:tcW w:w="1450" w:type="dxa"/>
          </w:tcPr>
          <w:p w:rsidR="00FA1C71" w:rsidRDefault="00BE4C1C" w:rsidP="00FA1C71">
            <w:r>
              <w:t>2.4 GHz</w:t>
            </w:r>
          </w:p>
        </w:tc>
        <w:tc>
          <w:tcPr>
            <w:tcW w:w="1483" w:type="dxa"/>
          </w:tcPr>
          <w:p w:rsidR="00FA1C71" w:rsidRPr="0031159B" w:rsidRDefault="00BE4C1C" w:rsidP="00FA1C71">
            <w:r>
              <w:t>22.8 Km</w:t>
            </w:r>
          </w:p>
        </w:tc>
        <w:tc>
          <w:tcPr>
            <w:tcW w:w="1373" w:type="dxa"/>
          </w:tcPr>
          <w:p w:rsidR="00FA1C71" w:rsidRDefault="00777D0C" w:rsidP="00777D0C">
            <w:pPr>
              <w:jc w:val="center"/>
            </w:pPr>
            <w:r>
              <w:t>136.86</w:t>
            </w:r>
          </w:p>
        </w:tc>
      </w:tr>
    </w:tbl>
    <w:p w:rsidR="00480FD4" w:rsidRDefault="00480FD4" w:rsidP="00480FD4"/>
    <w:p w:rsidR="00777D0C" w:rsidRDefault="00777D0C" w:rsidP="00777D0C"/>
    <w:p w:rsidR="00777D0C" w:rsidRDefault="006F3163" w:rsidP="00777D0C">
      <w:r>
        <w:t>Fresnel Zone is the ellipsoid intersection between the two or more radio wave transmitted</w:t>
      </w:r>
    </w:p>
    <w:p w:rsidR="006F3163" w:rsidRDefault="006F3163" w:rsidP="00777D0C">
      <w:r>
        <w:t>The radius created stablish the minimum line of sight distance.</w:t>
      </w:r>
    </w:p>
    <w:p w:rsidR="00FB3467" w:rsidRDefault="00FB3467" w:rsidP="00777D0C"/>
    <w:p w:rsidR="00FB3467" w:rsidRDefault="00FB3467" w:rsidP="00777D0C"/>
    <w:p w:rsidR="00FB3467" w:rsidRDefault="00FB3467" w:rsidP="00777D0C">
      <w:bookmarkStart w:id="5" w:name="_GoBack"/>
      <w:r>
        <w:rPr>
          <w:noProof/>
        </w:rPr>
        <w:drawing>
          <wp:inline distT="0" distB="0" distL="0" distR="0">
            <wp:extent cx="6686550" cy="3190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0px-FresnelSVG1.s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FB3467" w:rsidRDefault="00FB3467" w:rsidP="00777D0C"/>
    <w:p w:rsidR="00FB3467" w:rsidRDefault="00FB3467" w:rsidP="00777D0C"/>
    <w:p w:rsidR="00FB3467" w:rsidRDefault="000F49C1" w:rsidP="00FB3467">
      <w:r>
        <w:rPr>
          <w:noProof/>
        </w:rPr>
        <w:drawing>
          <wp:inline distT="0" distB="0" distL="0" distR="0">
            <wp:extent cx="5951855" cy="390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M-Shelter elev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973" cy="39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467">
        <w:t xml:space="preserve"> </w:t>
      </w:r>
    </w:p>
    <w:p w:rsidR="00FB3467" w:rsidRDefault="00FB3467" w:rsidP="00FB3467">
      <w:r>
        <w:t xml:space="preserve">22.8 km the radius is 25 </w:t>
      </w:r>
      <w:proofErr w:type="spellStart"/>
      <w:r>
        <w:t>mts</w:t>
      </w:r>
      <w:proofErr w:type="spellEnd"/>
    </w:p>
    <w:p w:rsidR="00777D0C" w:rsidRDefault="000F49C1" w:rsidP="00777D0C">
      <w:r>
        <w:rPr>
          <w:noProof/>
        </w:rPr>
        <w:drawing>
          <wp:inline distT="0" distB="0" distL="0" distR="0">
            <wp:extent cx="5951855" cy="4200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RC-TM elevat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77" w:rsidRDefault="00BF1177" w:rsidP="00BF1177">
      <w:r>
        <w:t xml:space="preserve">14.3 Km the radius </w:t>
      </w:r>
      <w:proofErr w:type="gramStart"/>
      <w:r>
        <w:t>is  20</w:t>
      </w:r>
      <w:proofErr w:type="gramEnd"/>
      <w:r>
        <w:t xml:space="preserve"> </w:t>
      </w:r>
      <w:proofErr w:type="spellStart"/>
      <w:r>
        <w:t>mts</w:t>
      </w:r>
      <w:proofErr w:type="spellEnd"/>
    </w:p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/>
    <w:p w:rsidR="00777D0C" w:rsidRDefault="00777D0C" w:rsidP="00777D0C">
      <w:r>
        <w:t>Vertical Polarization directional</w:t>
      </w:r>
    </w:p>
    <w:p w:rsidR="00777D0C" w:rsidRDefault="00777D0C" w:rsidP="00777D0C">
      <w:r>
        <w:t xml:space="preserve">Local </w:t>
      </w:r>
      <w:proofErr w:type="gramStart"/>
      <w:r>
        <w:t>RSSI  =</w:t>
      </w:r>
      <w:proofErr w:type="gramEnd"/>
      <w:r>
        <w:t xml:space="preserve"> -97 </w:t>
      </w:r>
      <w:proofErr w:type="spellStart"/>
      <w:r>
        <w:t>dBm</w:t>
      </w:r>
      <w:proofErr w:type="spellEnd"/>
    </w:p>
    <w:p w:rsidR="00777D0C" w:rsidRDefault="00777D0C" w:rsidP="00777D0C">
      <w:r>
        <w:t xml:space="preserve">Remote </w:t>
      </w:r>
      <w:proofErr w:type="spellStart"/>
      <w:r>
        <w:t>RSSi</w:t>
      </w:r>
      <w:proofErr w:type="spellEnd"/>
      <w:r>
        <w:t xml:space="preserve"> = -95 </w:t>
      </w:r>
      <w:proofErr w:type="spellStart"/>
      <w:r>
        <w:t>dBm</w:t>
      </w:r>
      <w:proofErr w:type="spellEnd"/>
      <w:r>
        <w:t xml:space="preserve"> </w:t>
      </w:r>
    </w:p>
    <w:p w:rsidR="00777D0C" w:rsidRDefault="00777D0C" w:rsidP="00777D0C">
      <w:r>
        <w:t xml:space="preserve">Omni Vertical </w:t>
      </w:r>
    </w:p>
    <w:p w:rsidR="00777D0C" w:rsidRDefault="00777D0C" w:rsidP="00777D0C">
      <w:r>
        <w:t xml:space="preserve">Local RSSI = -90 </w:t>
      </w:r>
      <w:proofErr w:type="spellStart"/>
      <w:r>
        <w:t>dBm</w:t>
      </w:r>
      <w:proofErr w:type="spellEnd"/>
    </w:p>
    <w:p w:rsidR="00777D0C" w:rsidRPr="00513906" w:rsidRDefault="00777D0C" w:rsidP="00777D0C">
      <w:pPr>
        <w:rPr>
          <w:vertAlign w:val="subscript"/>
        </w:rPr>
      </w:pPr>
      <w:r>
        <w:t>Remote RSSI = -93</w:t>
      </w:r>
    </w:p>
    <w:p w:rsidR="00777D0C" w:rsidRDefault="00777D0C" w:rsidP="00480FD4"/>
    <w:p w:rsidR="00CA5431" w:rsidRDefault="00CA5431" w:rsidP="00480FD4">
      <w:r>
        <w:t>Spectra 2420 has the following specs to calculate Max power loss.</w:t>
      </w:r>
    </w:p>
    <w:p w:rsidR="00CA5431" w:rsidRDefault="00CA5431" w:rsidP="00480FD4">
      <w:r>
        <w:t>TP=30 dB</w:t>
      </w:r>
    </w:p>
    <w:p w:rsidR="00CA5431" w:rsidRDefault="00CA5431" w:rsidP="00480FD4">
      <w:r>
        <w:t>Sensitivity = = -116</w:t>
      </w:r>
    </w:p>
    <w:p w:rsidR="00CA5431" w:rsidRDefault="00CA5431" w:rsidP="00480FD4">
      <w:r>
        <w:t xml:space="preserve">Antenna gain = 5, 9, 15 </w:t>
      </w:r>
      <w:proofErr w:type="spellStart"/>
      <w:r>
        <w:t>dBi</w:t>
      </w:r>
      <w:proofErr w:type="spellEnd"/>
    </w:p>
    <w:p w:rsidR="00CA5431" w:rsidRDefault="00CA5431" w:rsidP="00480FD4">
      <w:r>
        <w:t xml:space="preserve">Max Power Loss = TP – </w:t>
      </w:r>
      <w:r w:rsidR="00FE31CE">
        <w:t>(sensitivity</w:t>
      </w:r>
      <w:r>
        <w:t>) +Antenna gain - fade margin (~ 12)</w:t>
      </w:r>
    </w:p>
    <w:p w:rsidR="00527BA5" w:rsidRDefault="00527BA5" w:rsidP="00480FD4"/>
    <w:p w:rsidR="00527BA5" w:rsidRPr="00527BA5" w:rsidRDefault="00527BA5" w:rsidP="00480FD4">
      <w:pPr>
        <w:rPr>
          <w:vertAlign w:val="superscript"/>
        </w:rPr>
      </w:pPr>
      <w:r>
        <w:t xml:space="preserve">Distance = </w:t>
      </w:r>
      <w:r w:rsidRPr="00527BA5">
        <w:t>10</w:t>
      </w:r>
      <w:r w:rsidRPr="00527BA5">
        <w:rPr>
          <w:sz w:val="36"/>
          <w:vertAlign w:val="superscript"/>
        </w:rPr>
        <w:t>(max power loss-32.44-20 log (2.4 GHz))/20</w:t>
      </w:r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2155"/>
        <w:gridCol w:w="2070"/>
        <w:gridCol w:w="4410"/>
      </w:tblGrid>
      <w:tr w:rsidR="00CA5431" w:rsidTr="00CA5431">
        <w:tc>
          <w:tcPr>
            <w:tcW w:w="2155" w:type="dxa"/>
          </w:tcPr>
          <w:p w:rsidR="00CA5431" w:rsidRDefault="00CA5431" w:rsidP="00480FD4">
            <w:r>
              <w:t>Antenna Gain</w:t>
            </w:r>
          </w:p>
        </w:tc>
        <w:tc>
          <w:tcPr>
            <w:tcW w:w="2070" w:type="dxa"/>
          </w:tcPr>
          <w:p w:rsidR="00CA5431" w:rsidRDefault="00CA5431" w:rsidP="00480FD4">
            <w:r>
              <w:t>Max Power Lost</w:t>
            </w:r>
          </w:p>
        </w:tc>
        <w:tc>
          <w:tcPr>
            <w:tcW w:w="4410" w:type="dxa"/>
          </w:tcPr>
          <w:p w:rsidR="00CA5431" w:rsidRDefault="00527BA5" w:rsidP="00480FD4">
            <w:r>
              <w:t>Distance</w:t>
            </w:r>
          </w:p>
        </w:tc>
      </w:tr>
      <w:tr w:rsidR="00CA5431" w:rsidTr="00CA5431">
        <w:tc>
          <w:tcPr>
            <w:tcW w:w="2155" w:type="dxa"/>
          </w:tcPr>
          <w:p w:rsidR="00CA5431" w:rsidRDefault="00CA5431" w:rsidP="00480FD4">
            <w:r>
              <w:t>5</w:t>
            </w:r>
            <w:r w:rsidR="00304DE3">
              <w:t xml:space="preserve"> </w:t>
            </w:r>
            <w:proofErr w:type="spellStart"/>
            <w:r w:rsidR="00304DE3">
              <w:t>dBi</w:t>
            </w:r>
            <w:proofErr w:type="spellEnd"/>
            <w:r w:rsidR="00304DE3">
              <w:t xml:space="preserve"> </w:t>
            </w:r>
          </w:p>
        </w:tc>
        <w:tc>
          <w:tcPr>
            <w:tcW w:w="2070" w:type="dxa"/>
          </w:tcPr>
          <w:p w:rsidR="00CA5431" w:rsidRDefault="00304DE3" w:rsidP="00480FD4">
            <w:r>
              <w:t>129</w:t>
            </w:r>
          </w:p>
        </w:tc>
        <w:tc>
          <w:tcPr>
            <w:tcW w:w="4410" w:type="dxa"/>
          </w:tcPr>
          <w:p w:rsidR="00CA5431" w:rsidRDefault="00304DE3" w:rsidP="00480FD4">
            <w:r>
              <w:t>27 Km</w:t>
            </w:r>
          </w:p>
        </w:tc>
      </w:tr>
      <w:tr w:rsidR="00CA5431" w:rsidTr="00CA5431">
        <w:tc>
          <w:tcPr>
            <w:tcW w:w="2155" w:type="dxa"/>
          </w:tcPr>
          <w:p w:rsidR="00CA5431" w:rsidRDefault="00CA5431" w:rsidP="00480FD4">
            <w:r>
              <w:t>9</w:t>
            </w:r>
            <w:r w:rsidR="00304DE3">
              <w:t xml:space="preserve"> </w:t>
            </w:r>
            <w:proofErr w:type="spellStart"/>
            <w:r w:rsidR="00304DE3">
              <w:t>dBi</w:t>
            </w:r>
            <w:proofErr w:type="spellEnd"/>
          </w:p>
        </w:tc>
        <w:tc>
          <w:tcPr>
            <w:tcW w:w="2070" w:type="dxa"/>
          </w:tcPr>
          <w:p w:rsidR="00CA5431" w:rsidRDefault="00304DE3" w:rsidP="00480FD4">
            <w:r>
              <w:t>13</w:t>
            </w:r>
            <w:r w:rsidR="00CA5431">
              <w:t>3</w:t>
            </w:r>
          </w:p>
        </w:tc>
        <w:tc>
          <w:tcPr>
            <w:tcW w:w="4410" w:type="dxa"/>
          </w:tcPr>
          <w:p w:rsidR="00CA5431" w:rsidRDefault="00304DE3" w:rsidP="00480FD4">
            <w:r>
              <w:t>43.55</w:t>
            </w:r>
          </w:p>
        </w:tc>
      </w:tr>
      <w:tr w:rsidR="00CA5431" w:rsidTr="00CA5431">
        <w:tc>
          <w:tcPr>
            <w:tcW w:w="2155" w:type="dxa"/>
          </w:tcPr>
          <w:p w:rsidR="00CA5431" w:rsidRDefault="00CA5431" w:rsidP="00480FD4">
            <w:r>
              <w:t>15</w:t>
            </w:r>
            <w:r w:rsidR="00304DE3">
              <w:t xml:space="preserve"> </w:t>
            </w:r>
            <w:proofErr w:type="spellStart"/>
            <w:r w:rsidR="00304DE3">
              <w:t>dBi</w:t>
            </w:r>
            <w:proofErr w:type="spellEnd"/>
            <w:r w:rsidR="00304DE3">
              <w:t xml:space="preserve"> </w:t>
            </w:r>
          </w:p>
        </w:tc>
        <w:tc>
          <w:tcPr>
            <w:tcW w:w="2070" w:type="dxa"/>
          </w:tcPr>
          <w:p w:rsidR="00CA5431" w:rsidRDefault="00304DE3" w:rsidP="00480FD4">
            <w:r>
              <w:t>13</w:t>
            </w:r>
            <w:r w:rsidR="00CA5431">
              <w:t>9</w:t>
            </w:r>
          </w:p>
        </w:tc>
        <w:tc>
          <w:tcPr>
            <w:tcW w:w="4410" w:type="dxa"/>
          </w:tcPr>
          <w:p w:rsidR="00CA5431" w:rsidRDefault="00304DE3" w:rsidP="00480FD4">
            <w:r>
              <w:t>86.89</w:t>
            </w:r>
          </w:p>
        </w:tc>
      </w:tr>
      <w:tr w:rsidR="00CA5431" w:rsidTr="00CA5431">
        <w:tc>
          <w:tcPr>
            <w:tcW w:w="2155" w:type="dxa"/>
          </w:tcPr>
          <w:p w:rsidR="00CA5431" w:rsidRDefault="00CA5431" w:rsidP="00480FD4"/>
        </w:tc>
        <w:tc>
          <w:tcPr>
            <w:tcW w:w="2070" w:type="dxa"/>
          </w:tcPr>
          <w:p w:rsidR="00CA5431" w:rsidRDefault="00CA5431" w:rsidP="00480FD4"/>
        </w:tc>
        <w:tc>
          <w:tcPr>
            <w:tcW w:w="4410" w:type="dxa"/>
          </w:tcPr>
          <w:p w:rsidR="00CA5431" w:rsidRDefault="00CA5431" w:rsidP="00480FD4"/>
        </w:tc>
      </w:tr>
      <w:tr w:rsidR="00CA5431" w:rsidTr="00CA5431">
        <w:tc>
          <w:tcPr>
            <w:tcW w:w="2155" w:type="dxa"/>
          </w:tcPr>
          <w:p w:rsidR="00CA5431" w:rsidRDefault="00CA5431" w:rsidP="00480FD4"/>
        </w:tc>
        <w:tc>
          <w:tcPr>
            <w:tcW w:w="2070" w:type="dxa"/>
          </w:tcPr>
          <w:p w:rsidR="00CA5431" w:rsidRDefault="00CA5431" w:rsidP="00480FD4"/>
        </w:tc>
        <w:tc>
          <w:tcPr>
            <w:tcW w:w="4410" w:type="dxa"/>
          </w:tcPr>
          <w:p w:rsidR="00CA5431" w:rsidRDefault="00CA5431" w:rsidP="00480FD4"/>
        </w:tc>
      </w:tr>
    </w:tbl>
    <w:p w:rsidR="00FE31CE" w:rsidRDefault="00FE31CE" w:rsidP="00480FD4"/>
    <w:p w:rsidR="008012FF" w:rsidRDefault="004C6C38" w:rsidP="00480FD4">
      <w:r>
        <w:t>Radio modem configuration</w:t>
      </w:r>
    </w:p>
    <w:p w:rsidR="004C6C38" w:rsidRDefault="004C6C38" w:rsidP="00480FD4">
      <w:r>
        <w:t>Master</w:t>
      </w:r>
    </w:p>
    <w:p w:rsidR="004C6C38" w:rsidRDefault="004C6C38" w:rsidP="00480FD4">
      <w:r>
        <w:t>DSR signaling = data mode ON</w:t>
      </w:r>
    </w:p>
    <w:p w:rsidR="004C6C38" w:rsidRDefault="004C6C38" w:rsidP="00480FD4">
      <w:r>
        <w:t>DTR signaling = ignored</w:t>
      </w:r>
    </w:p>
    <w:p w:rsidR="004C6C38" w:rsidRDefault="004C6C38" w:rsidP="00480FD4">
      <w:r>
        <w:t>Slave</w:t>
      </w:r>
    </w:p>
    <w:p w:rsidR="004C6C38" w:rsidRDefault="004C6C38" w:rsidP="00480FD4">
      <w:r>
        <w:t xml:space="preserve">DSR signaling = </w:t>
      </w:r>
      <w:proofErr w:type="spellStart"/>
      <w:r>
        <w:t>Romote</w:t>
      </w:r>
      <w:proofErr w:type="spellEnd"/>
      <w:r>
        <w:t xml:space="preserve"> DTR</w:t>
      </w:r>
    </w:p>
    <w:p w:rsidR="004C6C38" w:rsidRDefault="004C6C38" w:rsidP="00480FD4">
      <w:r>
        <w:t>DTR signaling = ignored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4C6C38" w:rsidTr="004C6C38">
        <w:tc>
          <w:tcPr>
            <w:tcW w:w="4315" w:type="dxa"/>
          </w:tcPr>
          <w:p w:rsidR="004C6C38" w:rsidRDefault="004C6C38" w:rsidP="00480FD4">
            <w:r>
              <w:t>RJ45</w:t>
            </w:r>
          </w:p>
        </w:tc>
        <w:tc>
          <w:tcPr>
            <w:tcW w:w="4315" w:type="dxa"/>
          </w:tcPr>
          <w:p w:rsidR="004C6C38" w:rsidRDefault="004C6C38" w:rsidP="00480FD4">
            <w:r>
              <w:t>DB9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TX</w:t>
            </w:r>
          </w:p>
        </w:tc>
        <w:tc>
          <w:tcPr>
            <w:tcW w:w="4315" w:type="dxa"/>
          </w:tcPr>
          <w:p w:rsidR="004C6C38" w:rsidRDefault="004C6C38" w:rsidP="00480FD4">
            <w:r>
              <w:t>TX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RX</w:t>
            </w:r>
          </w:p>
        </w:tc>
        <w:tc>
          <w:tcPr>
            <w:tcW w:w="4315" w:type="dxa"/>
          </w:tcPr>
          <w:p w:rsidR="004C6C38" w:rsidRDefault="004C6C38" w:rsidP="00480FD4">
            <w:r>
              <w:t>RX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GND</w:t>
            </w:r>
          </w:p>
        </w:tc>
        <w:tc>
          <w:tcPr>
            <w:tcW w:w="4315" w:type="dxa"/>
          </w:tcPr>
          <w:p w:rsidR="004C6C38" w:rsidRDefault="004C6C38" w:rsidP="00480FD4">
            <w:r>
              <w:t>GND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Not</w:t>
            </w:r>
          </w:p>
        </w:tc>
        <w:tc>
          <w:tcPr>
            <w:tcW w:w="4315" w:type="dxa"/>
          </w:tcPr>
          <w:p w:rsidR="004C6C38" w:rsidRDefault="004C6C38" w:rsidP="00480FD4">
            <w:r>
              <w:t>NC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Not</w:t>
            </w:r>
          </w:p>
        </w:tc>
        <w:tc>
          <w:tcPr>
            <w:tcW w:w="4315" w:type="dxa"/>
          </w:tcPr>
          <w:p w:rsidR="004C6C38" w:rsidRDefault="004C6C38" w:rsidP="00480FD4">
            <w:r>
              <w:t>NC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GND</w:t>
            </w:r>
          </w:p>
        </w:tc>
        <w:tc>
          <w:tcPr>
            <w:tcW w:w="4315" w:type="dxa"/>
          </w:tcPr>
          <w:p w:rsidR="004C6C38" w:rsidRDefault="004C6C38" w:rsidP="00480FD4">
            <w:r>
              <w:t>GND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SYNC B</w:t>
            </w:r>
          </w:p>
        </w:tc>
        <w:tc>
          <w:tcPr>
            <w:tcW w:w="4315" w:type="dxa"/>
          </w:tcPr>
          <w:p w:rsidR="004C6C38" w:rsidRDefault="004C6C38" w:rsidP="00480FD4">
            <w:r>
              <w:t>DTR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SYNC A</w:t>
            </w:r>
          </w:p>
        </w:tc>
        <w:tc>
          <w:tcPr>
            <w:tcW w:w="4315" w:type="dxa"/>
          </w:tcPr>
          <w:p w:rsidR="004C6C38" w:rsidRDefault="004C6C38" w:rsidP="00480FD4">
            <w:r>
              <w:t>CTS</w:t>
            </w:r>
          </w:p>
        </w:tc>
      </w:tr>
      <w:tr w:rsidR="004C6C38" w:rsidTr="004C6C38">
        <w:tc>
          <w:tcPr>
            <w:tcW w:w="4315" w:type="dxa"/>
          </w:tcPr>
          <w:p w:rsidR="004C6C38" w:rsidRDefault="004C6C38" w:rsidP="00480FD4">
            <w:r>
              <w:t>SHIELD GND</w:t>
            </w:r>
          </w:p>
        </w:tc>
        <w:tc>
          <w:tcPr>
            <w:tcW w:w="4315" w:type="dxa"/>
          </w:tcPr>
          <w:p w:rsidR="004C6C38" w:rsidRDefault="004C6C38" w:rsidP="00480FD4">
            <w:r>
              <w:t>GND</w:t>
            </w:r>
          </w:p>
        </w:tc>
      </w:tr>
    </w:tbl>
    <w:p w:rsidR="00693F33" w:rsidRDefault="00693F33" w:rsidP="00693F33"/>
    <w:sectPr w:rsidR="00693F33" w:rsidSect="004A18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F95" w:rsidRDefault="00134F95" w:rsidP="00C6554A">
      <w:pPr>
        <w:spacing w:before="0" w:after="0" w:line="240" w:lineRule="auto"/>
      </w:pPr>
      <w:r>
        <w:separator/>
      </w:r>
    </w:p>
  </w:endnote>
  <w:endnote w:type="continuationSeparator" w:id="0">
    <w:p w:rsidR="00134F95" w:rsidRDefault="00134F95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86B" w:rsidRDefault="004A18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3EE" w:rsidRDefault="00ED7C44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4A186B">
      <w:rPr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86B" w:rsidRDefault="004A1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F95" w:rsidRDefault="00134F95" w:rsidP="00C6554A">
      <w:pPr>
        <w:spacing w:before="0" w:after="0" w:line="240" w:lineRule="auto"/>
      </w:pPr>
      <w:r>
        <w:separator/>
      </w:r>
    </w:p>
  </w:footnote>
  <w:footnote w:type="continuationSeparator" w:id="0">
    <w:p w:rsidR="00134F95" w:rsidRDefault="00134F95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86B" w:rsidRDefault="004A18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6165888"/>
      <w:docPartObj>
        <w:docPartGallery w:val="Watermarks"/>
        <w:docPartUnique/>
      </w:docPartObj>
    </w:sdtPr>
    <w:sdtContent>
      <w:p w:rsidR="004A186B" w:rsidRDefault="004A186B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8194" type="#_x0000_t136" style="position:absolute;margin-left:0;margin-top:0;width:468pt;height:280.8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86B" w:rsidRDefault="004A18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C6D11E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3D06A8B"/>
    <w:multiLevelType w:val="hybridMultilevel"/>
    <w:tmpl w:val="50B6C9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7B4D33"/>
    <w:multiLevelType w:val="hybridMultilevel"/>
    <w:tmpl w:val="3F8EBC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4BC4656"/>
    <w:multiLevelType w:val="hybridMultilevel"/>
    <w:tmpl w:val="1676F946"/>
    <w:lvl w:ilvl="0" w:tplc="7ECAAF3C">
      <w:start w:val="2"/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6D625C"/>
    <w:multiLevelType w:val="hybridMultilevel"/>
    <w:tmpl w:val="3F8EBC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E835EFE"/>
    <w:multiLevelType w:val="hybridMultilevel"/>
    <w:tmpl w:val="6F9061F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4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7"/>
  </w:num>
  <w:num w:numId="18">
    <w:abstractNumId w:val="16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95"/>
    <w:rsid w:val="000B7ADF"/>
    <w:rsid w:val="000F49C1"/>
    <w:rsid w:val="00112923"/>
    <w:rsid w:val="00134F95"/>
    <w:rsid w:val="0015408D"/>
    <w:rsid w:val="001D62D4"/>
    <w:rsid w:val="002064A0"/>
    <w:rsid w:val="00224CDF"/>
    <w:rsid w:val="002554CD"/>
    <w:rsid w:val="00293B83"/>
    <w:rsid w:val="002B4294"/>
    <w:rsid w:val="002B5146"/>
    <w:rsid w:val="002C38BF"/>
    <w:rsid w:val="00304DE3"/>
    <w:rsid w:val="00333D0D"/>
    <w:rsid w:val="00354E95"/>
    <w:rsid w:val="003810D2"/>
    <w:rsid w:val="003B27FC"/>
    <w:rsid w:val="00480FD4"/>
    <w:rsid w:val="004A186B"/>
    <w:rsid w:val="004B015E"/>
    <w:rsid w:val="004C049F"/>
    <w:rsid w:val="004C6C38"/>
    <w:rsid w:val="004D3F31"/>
    <w:rsid w:val="005000E2"/>
    <w:rsid w:val="00513906"/>
    <w:rsid w:val="005164BC"/>
    <w:rsid w:val="00527BA5"/>
    <w:rsid w:val="00582B70"/>
    <w:rsid w:val="00651CB8"/>
    <w:rsid w:val="00693F33"/>
    <w:rsid w:val="006A1843"/>
    <w:rsid w:val="006A3CE7"/>
    <w:rsid w:val="006C4FCD"/>
    <w:rsid w:val="006D22D8"/>
    <w:rsid w:val="006D7D93"/>
    <w:rsid w:val="006E4119"/>
    <w:rsid w:val="006F3163"/>
    <w:rsid w:val="00777D0C"/>
    <w:rsid w:val="008012FF"/>
    <w:rsid w:val="009C7D8A"/>
    <w:rsid w:val="00AD1C81"/>
    <w:rsid w:val="00BE4C1C"/>
    <w:rsid w:val="00BF1177"/>
    <w:rsid w:val="00C55272"/>
    <w:rsid w:val="00C62E34"/>
    <w:rsid w:val="00C6554A"/>
    <w:rsid w:val="00CA5431"/>
    <w:rsid w:val="00D32E36"/>
    <w:rsid w:val="00DB48AD"/>
    <w:rsid w:val="00ED7C44"/>
    <w:rsid w:val="00FA1C71"/>
    <w:rsid w:val="00FB3467"/>
    <w:rsid w:val="00FE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."/>
  <w:listSeparator w:val=","/>
  <w15:chartTrackingRefBased/>
  <w15:docId w15:val="{297D7AB1-A927-447A-99CA-9B67AC4E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FD4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table" w:styleId="TableGrid">
    <w:name w:val="Table Grid"/>
    <w:basedOn w:val="TableNormal"/>
    <w:uiPriority w:val="39"/>
    <w:rsid w:val="00DB48A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zoa\AppData\Roaming\Microsoft\Templates\Student%20report%20with%20cover%20ph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823D-8E32-4C62-AAC4-578910C60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 photo.dotx</Template>
  <TotalTime>224</TotalTime>
  <Pages>8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Pezoa</dc:creator>
  <cp:keywords/>
  <dc:description/>
  <cp:lastModifiedBy>Sergio Pezoa</cp:lastModifiedBy>
  <cp:revision>5</cp:revision>
  <dcterms:created xsi:type="dcterms:W3CDTF">2018-11-06T21:57:00Z</dcterms:created>
  <dcterms:modified xsi:type="dcterms:W3CDTF">2018-11-07T16:43:00Z</dcterms:modified>
</cp:coreProperties>
</file>